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60982" w14:textId="77777777" w:rsidR="00513854" w:rsidRDefault="00513854" w:rsidP="00513854">
      <w:pPr>
        <w:spacing w:before="120"/>
        <w:jc w:val="center"/>
        <w:rPr>
          <w:rFonts w:ascii="Times New Roman" w:eastAsia="Geneva CE" w:hAnsi="Times New Roman" w:cs="Times New Roman"/>
          <w:b/>
          <w:caps/>
          <w:lang w:val="hu-HU" w:eastAsia="ar-SA"/>
        </w:rPr>
      </w:pPr>
      <w:r>
        <w:rPr>
          <w:rFonts w:ascii="Times New Roman" w:hAnsi="Times New Roman"/>
          <w:b/>
          <w:caps/>
        </w:rPr>
        <w:t>igazolási Lap</w:t>
      </w:r>
    </w:p>
    <w:p w14:paraId="6A478CE0" w14:textId="77777777" w:rsidR="00513854" w:rsidRDefault="00513854" w:rsidP="00513854">
      <w:pPr>
        <w:spacing w:before="120"/>
        <w:jc w:val="center"/>
        <w:rPr>
          <w:rFonts w:ascii="Times New Roman" w:hAnsi="Times New Roman"/>
          <w:bCs/>
          <w:caps/>
          <w:sz w:val="20"/>
          <w:szCs w:val="20"/>
        </w:rPr>
      </w:pPr>
      <w:r>
        <w:rPr>
          <w:rFonts w:ascii="Times New Roman" w:hAnsi="Times New Roman"/>
          <w:bCs/>
          <w:caps/>
          <w:sz w:val="20"/>
          <w:szCs w:val="20"/>
        </w:rPr>
        <w:t>nyomtatott nagybetűkkel, olvashatóan kérjük kitölteni a születési anyakönyvi kivonattal és a lakcímkártyával megegyezően.!</w:t>
      </w:r>
    </w:p>
    <w:p w14:paraId="55F4669C" w14:textId="77777777" w:rsidR="00513854" w:rsidRDefault="00513854" w:rsidP="00513854">
      <w:pPr>
        <w:tabs>
          <w:tab w:val="right" w:leader="dot" w:pos="7938"/>
        </w:tabs>
        <w:spacing w:before="24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proofErr w:type="spellStart"/>
      <w:r>
        <w:rPr>
          <w:rFonts w:ascii="Times New Roman" w:hAnsi="Times New Roman"/>
        </w:rPr>
        <w:t>sportoló</w:t>
      </w:r>
      <w:proofErr w:type="spellEnd"/>
      <w:r>
        <w:rPr>
          <w:rFonts w:ascii="Times New Roman" w:hAnsi="Times New Roman"/>
        </w:rPr>
        <w:t xml:space="preserve"> neve: ………………………………………………………………………</w:t>
      </w:r>
    </w:p>
    <w:p w14:paraId="1C114478" w14:textId="77777777" w:rsidR="00513854" w:rsidRDefault="00513854" w:rsidP="00513854">
      <w:pPr>
        <w:tabs>
          <w:tab w:val="right" w:leader="dot" w:pos="7938"/>
        </w:tabs>
        <w:spacing w:after="1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Szül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hely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szül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idő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év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hó</w:t>
      </w:r>
      <w:proofErr w:type="spellEnd"/>
      <w:r>
        <w:rPr>
          <w:rFonts w:ascii="Times New Roman" w:hAnsi="Times New Roman"/>
        </w:rPr>
        <w:t>, nap:…………………………………………………….</w:t>
      </w:r>
    </w:p>
    <w:p w14:paraId="5D7C623E" w14:textId="77777777" w:rsidR="00513854" w:rsidRDefault="00513854" w:rsidP="00513854">
      <w:pPr>
        <w:tabs>
          <w:tab w:val="right" w:leader="dot" w:pos="7938"/>
        </w:tabs>
        <w:spacing w:after="1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Tajszám</w:t>
      </w:r>
      <w:proofErr w:type="spellEnd"/>
      <w:r>
        <w:rPr>
          <w:rFonts w:ascii="Times New Roman" w:hAnsi="Times New Roman"/>
        </w:rPr>
        <w:t>: ………………………………………………………………………………</w:t>
      </w:r>
    </w:p>
    <w:p w14:paraId="07D1DCA3" w14:textId="77777777" w:rsidR="00513854" w:rsidRDefault="00513854" w:rsidP="00513854">
      <w:pPr>
        <w:tabs>
          <w:tab w:val="right" w:leader="dot" w:pos="7938"/>
        </w:tabs>
        <w:spacing w:after="1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Állampolgársága</w:t>
      </w:r>
      <w:proofErr w:type="spellEnd"/>
      <w:r>
        <w:rPr>
          <w:rFonts w:ascii="Times New Roman" w:hAnsi="Times New Roman"/>
        </w:rPr>
        <w:t>:……………………………………………………………………</w:t>
      </w:r>
    </w:p>
    <w:p w14:paraId="190A1336" w14:textId="77777777" w:rsidR="00513854" w:rsidRDefault="00513854" w:rsidP="00513854">
      <w:pPr>
        <w:tabs>
          <w:tab w:val="right" w:leader="dot" w:pos="7938"/>
        </w:tabs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Anyja </w:t>
      </w:r>
      <w:proofErr w:type="spellStart"/>
      <w:r>
        <w:rPr>
          <w:rFonts w:ascii="Times New Roman" w:hAnsi="Times New Roman"/>
        </w:rPr>
        <w:t>lánykori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teljes</w:t>
      </w:r>
      <w:proofErr w:type="spellEnd"/>
      <w:r>
        <w:rPr>
          <w:rFonts w:ascii="Times New Roman" w:hAnsi="Times New Roman"/>
        </w:rPr>
        <w:t xml:space="preserve"> neve:…………………………………………………………………</w:t>
      </w:r>
    </w:p>
    <w:p w14:paraId="328FC8B9" w14:textId="77777777" w:rsidR="00513854" w:rsidRDefault="00513854" w:rsidP="00513854">
      <w:pPr>
        <w:tabs>
          <w:tab w:val="right" w:leader="dot" w:pos="7938"/>
        </w:tabs>
        <w:spacing w:after="1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Állandó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lakcím</w:t>
      </w:r>
      <w:proofErr w:type="spellEnd"/>
      <w:r>
        <w:rPr>
          <w:rFonts w:ascii="Times New Roman" w:hAnsi="Times New Roman"/>
        </w:rPr>
        <w:t>:………………………………………………….……………………</w:t>
      </w:r>
    </w:p>
    <w:p w14:paraId="51142D55" w14:textId="77777777" w:rsidR="00513854" w:rsidRDefault="00513854" w:rsidP="00513854">
      <w:pPr>
        <w:tabs>
          <w:tab w:val="right" w:leader="dot" w:pos="7938"/>
        </w:tabs>
        <w:spacing w:after="1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Értesítési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cím</w:t>
      </w:r>
      <w:proofErr w:type="spellEnd"/>
      <w:r>
        <w:rPr>
          <w:rFonts w:ascii="Times New Roman" w:hAnsi="Times New Roman"/>
        </w:rPr>
        <w:t>:..……………………………………………………………………….</w:t>
      </w:r>
    </w:p>
    <w:p w14:paraId="0E1C04B4" w14:textId="77777777" w:rsidR="00513854" w:rsidRDefault="00513854" w:rsidP="00513854">
      <w:pPr>
        <w:tabs>
          <w:tab w:val="right" w:leader="dot" w:pos="7938"/>
        </w:tabs>
        <w:spacing w:after="1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telefonszám</w:t>
      </w:r>
      <w:proofErr w:type="spellEnd"/>
      <w:r>
        <w:rPr>
          <w:rFonts w:ascii="Times New Roman" w:hAnsi="Times New Roman"/>
        </w:rPr>
        <w:t>:….……………………………………………………………………….</w:t>
      </w:r>
    </w:p>
    <w:p w14:paraId="63ED134D" w14:textId="77777777" w:rsidR="00513854" w:rsidRDefault="00513854" w:rsidP="00513854">
      <w:pPr>
        <w:tabs>
          <w:tab w:val="right" w:leader="dot" w:pos="8505"/>
        </w:tabs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email </w:t>
      </w:r>
      <w:proofErr w:type="spellStart"/>
      <w:r>
        <w:rPr>
          <w:rFonts w:ascii="Times New Roman" w:hAnsi="Times New Roman"/>
        </w:rPr>
        <w:t>cím</w:t>
      </w:r>
      <w:proofErr w:type="spellEnd"/>
      <w:r>
        <w:rPr>
          <w:rFonts w:ascii="Times New Roman" w:hAnsi="Times New Roman"/>
        </w:rPr>
        <w:t>:……………………………………………………………………………..</w:t>
      </w:r>
    </w:p>
    <w:p w14:paraId="190A6DBB" w14:textId="77777777" w:rsidR="00513854" w:rsidRDefault="00513854" w:rsidP="00513854">
      <w:pPr>
        <w:tabs>
          <w:tab w:val="right" w:leader="dot" w:pos="7938"/>
        </w:tabs>
        <w:spacing w:after="1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Sportszervezet</w:t>
      </w:r>
      <w:proofErr w:type="spellEnd"/>
      <w:r>
        <w:rPr>
          <w:rFonts w:ascii="Times New Roman" w:hAnsi="Times New Roman"/>
        </w:rPr>
        <w:t xml:space="preserve"> neve:…………………………………………………………………</w:t>
      </w:r>
    </w:p>
    <w:p w14:paraId="402062F8" w14:textId="77777777" w:rsidR="00513854" w:rsidRDefault="00513854" w:rsidP="00513854">
      <w:pPr>
        <w:tabs>
          <w:tab w:val="right" w:leader="dot" w:pos="7938"/>
        </w:tabs>
        <w:spacing w:after="1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Sportszervezet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székhelye</w:t>
      </w:r>
      <w:proofErr w:type="spellEnd"/>
      <w:r>
        <w:rPr>
          <w:rFonts w:ascii="Times New Roman" w:hAnsi="Times New Roman"/>
        </w:rPr>
        <w:t>:……………………………………………………………</w:t>
      </w:r>
    </w:p>
    <w:p w14:paraId="35819B3C" w14:textId="77777777" w:rsidR="00513854" w:rsidRDefault="00513854" w:rsidP="00513854">
      <w:pPr>
        <w:tabs>
          <w:tab w:val="right" w:leader="dot" w:pos="7938"/>
        </w:tabs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Egyesületi </w:t>
      </w:r>
      <w:proofErr w:type="spellStart"/>
      <w:r>
        <w:rPr>
          <w:rFonts w:ascii="Times New Roman" w:hAnsi="Times New Roman"/>
        </w:rPr>
        <w:t>tagság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kezdete</w:t>
      </w:r>
      <w:proofErr w:type="spellEnd"/>
      <w:r>
        <w:rPr>
          <w:rFonts w:ascii="Times New Roman" w:hAnsi="Times New Roman"/>
        </w:rPr>
        <w:t>:……………………………………………………………</w:t>
      </w:r>
    </w:p>
    <w:p w14:paraId="482D3027" w14:textId="77777777" w:rsidR="00513854" w:rsidRDefault="00513854" w:rsidP="00513854">
      <w:pPr>
        <w:tabs>
          <w:tab w:val="right" w:leader="dot" w:pos="7938"/>
        </w:tabs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Bal </w:t>
      </w:r>
      <w:proofErr w:type="spellStart"/>
      <w:r>
        <w:rPr>
          <w:rFonts w:ascii="Times New Roman" w:hAnsi="Times New Roman"/>
        </w:rPr>
        <w:t>vagy</w:t>
      </w:r>
      <w:proofErr w:type="spellEnd"/>
      <w:r>
        <w:rPr>
          <w:rFonts w:ascii="Times New Roman" w:hAnsi="Times New Roman"/>
        </w:rPr>
        <w:t xml:space="preserve"> Jobb </w:t>
      </w:r>
      <w:proofErr w:type="spellStart"/>
      <w:r>
        <w:rPr>
          <w:rFonts w:ascii="Times New Roman" w:hAnsi="Times New Roman"/>
        </w:rPr>
        <w:t>kezes</w:t>
      </w:r>
      <w:proofErr w:type="spellEnd"/>
      <w:r>
        <w:rPr>
          <w:rFonts w:ascii="Times New Roman" w:hAnsi="Times New Roman"/>
        </w:rPr>
        <w:t>:…………………………………………………………………</w:t>
      </w:r>
    </w:p>
    <w:p w14:paraId="089D1C77" w14:textId="77777777" w:rsidR="00513854" w:rsidRDefault="00513854" w:rsidP="00513854">
      <w:pPr>
        <w:tabs>
          <w:tab w:val="right" w:leader="dot" w:pos="7938"/>
        </w:tabs>
        <w:spacing w:after="1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Fegyvernem</w:t>
      </w:r>
      <w:proofErr w:type="spellEnd"/>
      <w:r>
        <w:rPr>
          <w:rFonts w:ascii="Times New Roman" w:hAnsi="Times New Roman"/>
        </w:rPr>
        <w:t>:………………………………………………………………………….</w:t>
      </w:r>
    </w:p>
    <w:p w14:paraId="0E59C1F9" w14:textId="77777777" w:rsidR="00513854" w:rsidRDefault="00513854" w:rsidP="00513854">
      <w:pPr>
        <w:tabs>
          <w:tab w:val="right" w:leader="dot" w:pos="7938"/>
        </w:tabs>
        <w:spacing w:after="1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Edzője</w:t>
      </w:r>
      <w:proofErr w:type="spellEnd"/>
      <w:r>
        <w:rPr>
          <w:rFonts w:ascii="Times New Roman" w:hAnsi="Times New Roman"/>
        </w:rPr>
        <w:t>: ………………………………………………………………………………</w:t>
      </w:r>
    </w:p>
    <w:p w14:paraId="24731E89" w14:textId="77777777" w:rsidR="00513854" w:rsidRDefault="00513854" w:rsidP="00513854">
      <w:pPr>
        <w:tabs>
          <w:tab w:val="right" w:leader="dot" w:pos="2880"/>
        </w:tabs>
        <w:spacing w:before="240" w:after="24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Dátum</w:t>
      </w:r>
      <w:proofErr w:type="spellEnd"/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</w:p>
    <w:p w14:paraId="6F6746A2" w14:textId="77777777" w:rsidR="00513854" w:rsidRDefault="00513854" w:rsidP="00513854">
      <w:pPr>
        <w:tabs>
          <w:tab w:val="left" w:pos="5040"/>
          <w:tab w:val="right" w:leader="dot" w:pos="84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680D9F06" w14:textId="77777777" w:rsidR="00513854" w:rsidRDefault="00513854" w:rsidP="00513854">
      <w:pPr>
        <w:tabs>
          <w:tab w:val="center" w:pos="68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Sportszervezet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aláírása</w:t>
      </w:r>
      <w:proofErr w:type="spellEnd"/>
      <w:r>
        <w:rPr>
          <w:rFonts w:ascii="Times New Roman" w:hAnsi="Times New Roman"/>
        </w:rPr>
        <w:t xml:space="preserve">; </w:t>
      </w:r>
      <w:proofErr w:type="spellStart"/>
      <w:r>
        <w:rPr>
          <w:rFonts w:ascii="Times New Roman" w:hAnsi="Times New Roman"/>
        </w:rPr>
        <w:t>ph</w:t>
      </w:r>
      <w:proofErr w:type="spellEnd"/>
    </w:p>
    <w:p w14:paraId="6D9A91DA" w14:textId="77777777" w:rsidR="00513854" w:rsidRDefault="00513854" w:rsidP="00513854">
      <w:pPr>
        <w:pBdr>
          <w:bottom w:val="single" w:sz="12" w:space="1" w:color="auto"/>
        </w:pBdr>
        <w:ind w:left="1620" w:right="1692"/>
        <w:jc w:val="both"/>
        <w:rPr>
          <w:rFonts w:ascii="Times New Roman" w:hAnsi="Times New Roman"/>
        </w:rPr>
      </w:pPr>
    </w:p>
    <w:p w14:paraId="5DDA4EE1" w14:textId="77777777" w:rsidR="00513854" w:rsidRDefault="00513854" w:rsidP="00513854">
      <w:pPr>
        <w:tabs>
          <w:tab w:val="right" w:leader="dot" w:pos="2880"/>
        </w:tabs>
        <w:spacing w:before="240" w:after="24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Dátum</w:t>
      </w:r>
      <w:proofErr w:type="spellEnd"/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</w:p>
    <w:p w14:paraId="1B110327" w14:textId="77777777" w:rsidR="00513854" w:rsidRDefault="00513854" w:rsidP="00513854">
      <w:pPr>
        <w:tabs>
          <w:tab w:val="left" w:pos="5040"/>
          <w:tab w:val="right" w:leader="dot" w:pos="84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F1CAC30" w14:textId="23D59C36" w:rsidR="00513854" w:rsidRDefault="00513854" w:rsidP="00513854">
      <w:pPr>
        <w:tabs>
          <w:tab w:val="center" w:pos="68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Versenyző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aláírása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kiskorú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esetén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törvényes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képviselő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aláírása</w:t>
      </w:r>
      <w:proofErr w:type="spellEnd"/>
    </w:p>
    <w:p w14:paraId="2A066230" w14:textId="77777777" w:rsidR="00513854" w:rsidRDefault="00513854" w:rsidP="00513854">
      <w:pPr>
        <w:rPr>
          <w:rFonts w:ascii="Times New Roman" w:hAnsi="Times New Roman"/>
        </w:rPr>
      </w:pPr>
    </w:p>
    <w:p w14:paraId="51F1A07B" w14:textId="77777777" w:rsidR="00513854" w:rsidRDefault="00513854" w:rsidP="00513854">
      <w:pPr>
        <w:rPr>
          <w:rFonts w:ascii="Times New Roman" w:hAnsi="Times New Roman"/>
        </w:rPr>
      </w:pPr>
    </w:p>
    <w:p w14:paraId="3DA66EBE" w14:textId="77777777" w:rsidR="00513854" w:rsidRDefault="00513854" w:rsidP="00513854">
      <w:pPr>
        <w:ind w:left="432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Az </w:t>
      </w:r>
      <w:proofErr w:type="spellStart"/>
      <w:r>
        <w:rPr>
          <w:rFonts w:ascii="Times New Roman" w:hAnsi="Times New Roman"/>
        </w:rPr>
        <w:t>igazolás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időpontja</w:t>
      </w:r>
      <w:proofErr w:type="spellEnd"/>
      <w:r>
        <w:rPr>
          <w:rFonts w:ascii="Times New Roman" w:hAnsi="Times New Roman"/>
        </w:rPr>
        <w:t>:</w:t>
      </w:r>
    </w:p>
    <w:p w14:paraId="46E6D3EC" w14:textId="54D69B82" w:rsidR="006958FB" w:rsidRPr="00513854" w:rsidRDefault="00513854" w:rsidP="00513854">
      <w:pPr>
        <w:ind w:left="4320" w:firstLine="720"/>
      </w:pPr>
      <w:r>
        <w:rPr>
          <w:rFonts w:ascii="Times New Roman" w:hAnsi="Times New Roman"/>
        </w:rPr>
        <w:t xml:space="preserve">Az </w:t>
      </w:r>
      <w:proofErr w:type="spellStart"/>
      <w:r>
        <w:rPr>
          <w:rFonts w:ascii="Times New Roman" w:hAnsi="Times New Roman"/>
        </w:rPr>
        <w:t>igazolás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száma</w:t>
      </w:r>
      <w:proofErr w:type="spellEnd"/>
      <w:r>
        <w:rPr>
          <w:rFonts w:ascii="Times New Roman" w:hAnsi="Times New Roman"/>
        </w:rPr>
        <w:t xml:space="preserve">: </w:t>
      </w:r>
    </w:p>
    <w:sectPr w:rsidR="006958FB" w:rsidRPr="00513854" w:rsidSect="007D2334">
      <w:headerReference w:type="default" r:id="rId8"/>
      <w:footerReference w:type="default" r:id="rId9"/>
      <w:pgSz w:w="11900" w:h="16840"/>
      <w:pgMar w:top="3544" w:right="1417" w:bottom="1985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90DD8" w14:textId="77777777" w:rsidR="00E13398" w:rsidRDefault="00E13398" w:rsidP="00152D4A">
      <w:r>
        <w:separator/>
      </w:r>
    </w:p>
  </w:endnote>
  <w:endnote w:type="continuationSeparator" w:id="0">
    <w:p w14:paraId="14908C73" w14:textId="77777777" w:rsidR="00E13398" w:rsidRDefault="00E13398" w:rsidP="0015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 CE">
    <w:altName w:val="Yu Gothic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0CECD" w14:textId="528E3C6E" w:rsidR="00152D4A" w:rsidRDefault="00BE597B" w:rsidP="00A406B4">
    <w:pPr>
      <w:pStyle w:val="llb"/>
      <w:ind w:left="-1134"/>
    </w:pPr>
    <w:r>
      <w:rPr>
        <w:noProof/>
        <w:lang w:val="hu-HU" w:eastAsia="hu-HU"/>
      </w:rPr>
      <w:drawing>
        <wp:anchor distT="0" distB="0" distL="114300" distR="114300" simplePos="0" relativeHeight="251662336" behindDoc="0" locked="0" layoutInCell="1" allowOverlap="1" wp14:anchorId="62B526A5" wp14:editId="10ED9BDE">
          <wp:simplePos x="0" y="0"/>
          <wp:positionH relativeFrom="column">
            <wp:posOffset>-913130</wp:posOffset>
          </wp:positionH>
          <wp:positionV relativeFrom="paragraph">
            <wp:posOffset>-670455</wp:posOffset>
          </wp:positionV>
          <wp:extent cx="7571579" cy="1075690"/>
          <wp:effectExtent l="0" t="0" r="0" b="3810"/>
          <wp:wrapNone/>
          <wp:docPr id="177125462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254622" name="Kép 17712546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579" cy="1075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8FF6C" w14:textId="77777777" w:rsidR="00E13398" w:rsidRDefault="00E13398" w:rsidP="00152D4A">
      <w:r>
        <w:separator/>
      </w:r>
    </w:p>
  </w:footnote>
  <w:footnote w:type="continuationSeparator" w:id="0">
    <w:p w14:paraId="38415CAD" w14:textId="77777777" w:rsidR="00E13398" w:rsidRDefault="00E13398" w:rsidP="00152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873C5" w14:textId="77777777" w:rsidR="00152D4A" w:rsidRDefault="007D2334">
    <w:pPr>
      <w:pStyle w:val="lfej"/>
    </w:pPr>
    <w:r>
      <w:rPr>
        <w:noProof/>
        <w:lang w:val="hu-HU" w:eastAsia="hu-HU"/>
      </w:rPr>
      <w:drawing>
        <wp:anchor distT="0" distB="0" distL="114300" distR="114300" simplePos="0" relativeHeight="251658240" behindDoc="1" locked="0" layoutInCell="1" allowOverlap="1" wp14:anchorId="1A809D49" wp14:editId="531EA99F">
          <wp:simplePos x="0" y="0"/>
          <wp:positionH relativeFrom="column">
            <wp:posOffset>-925376</wp:posOffset>
          </wp:positionH>
          <wp:positionV relativeFrom="paragraph">
            <wp:posOffset>-462643</wp:posOffset>
          </wp:positionV>
          <wp:extent cx="7577002" cy="2106419"/>
          <wp:effectExtent l="0" t="0" r="5080" b="8255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VSZ_levelpapir_fejle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002" cy="2106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56C07"/>
    <w:multiLevelType w:val="hybridMultilevel"/>
    <w:tmpl w:val="17047D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918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BE9"/>
    <w:rsid w:val="000065E7"/>
    <w:rsid w:val="00096FCB"/>
    <w:rsid w:val="00106C9A"/>
    <w:rsid w:val="001071B7"/>
    <w:rsid w:val="00114D54"/>
    <w:rsid w:val="00130B91"/>
    <w:rsid w:val="00152D4A"/>
    <w:rsid w:val="00155E9F"/>
    <w:rsid w:val="00174809"/>
    <w:rsid w:val="0018468E"/>
    <w:rsid w:val="001A3729"/>
    <w:rsid w:val="002256B1"/>
    <w:rsid w:val="00242BA7"/>
    <w:rsid w:val="00276D09"/>
    <w:rsid w:val="002E200A"/>
    <w:rsid w:val="003253BF"/>
    <w:rsid w:val="003368B0"/>
    <w:rsid w:val="0035093B"/>
    <w:rsid w:val="003C4BBA"/>
    <w:rsid w:val="003D734F"/>
    <w:rsid w:val="003E3164"/>
    <w:rsid w:val="003E480B"/>
    <w:rsid w:val="003E5B3F"/>
    <w:rsid w:val="003E77E4"/>
    <w:rsid w:val="00447628"/>
    <w:rsid w:val="00461CDC"/>
    <w:rsid w:val="004A44BA"/>
    <w:rsid w:val="004E3C00"/>
    <w:rsid w:val="005068DC"/>
    <w:rsid w:val="00513854"/>
    <w:rsid w:val="0053534F"/>
    <w:rsid w:val="00563495"/>
    <w:rsid w:val="005730C5"/>
    <w:rsid w:val="00573740"/>
    <w:rsid w:val="0057682D"/>
    <w:rsid w:val="00582FC3"/>
    <w:rsid w:val="005A4A9B"/>
    <w:rsid w:val="005F7BD4"/>
    <w:rsid w:val="00616211"/>
    <w:rsid w:val="00620C09"/>
    <w:rsid w:val="00664B2C"/>
    <w:rsid w:val="006958FB"/>
    <w:rsid w:val="00696397"/>
    <w:rsid w:val="006A1807"/>
    <w:rsid w:val="006A46EB"/>
    <w:rsid w:val="006E74D7"/>
    <w:rsid w:val="00707574"/>
    <w:rsid w:val="00765832"/>
    <w:rsid w:val="007759A3"/>
    <w:rsid w:val="00791695"/>
    <w:rsid w:val="007A60FA"/>
    <w:rsid w:val="007B77E9"/>
    <w:rsid w:val="007D2334"/>
    <w:rsid w:val="00860CBA"/>
    <w:rsid w:val="008D7D0F"/>
    <w:rsid w:val="00916D5B"/>
    <w:rsid w:val="00922DAB"/>
    <w:rsid w:val="00923E05"/>
    <w:rsid w:val="009635EB"/>
    <w:rsid w:val="0097545A"/>
    <w:rsid w:val="009977CF"/>
    <w:rsid w:val="009F6A20"/>
    <w:rsid w:val="00A406B4"/>
    <w:rsid w:val="00A75EBA"/>
    <w:rsid w:val="00AD1CBE"/>
    <w:rsid w:val="00B25E5F"/>
    <w:rsid w:val="00B807C3"/>
    <w:rsid w:val="00BC2729"/>
    <w:rsid w:val="00BD3494"/>
    <w:rsid w:val="00BE597B"/>
    <w:rsid w:val="00C5716E"/>
    <w:rsid w:val="00C814BF"/>
    <w:rsid w:val="00C875C5"/>
    <w:rsid w:val="00C94A08"/>
    <w:rsid w:val="00CA148F"/>
    <w:rsid w:val="00CE7694"/>
    <w:rsid w:val="00D64BE9"/>
    <w:rsid w:val="00D818A6"/>
    <w:rsid w:val="00D86FCF"/>
    <w:rsid w:val="00DB205C"/>
    <w:rsid w:val="00DC0562"/>
    <w:rsid w:val="00DF03F8"/>
    <w:rsid w:val="00E13398"/>
    <w:rsid w:val="00E27E29"/>
    <w:rsid w:val="00EC38EE"/>
    <w:rsid w:val="00F07143"/>
    <w:rsid w:val="00F47953"/>
    <w:rsid w:val="00F973D3"/>
    <w:rsid w:val="00FA1D6C"/>
    <w:rsid w:val="00FB027B"/>
    <w:rsid w:val="00FE7AC1"/>
    <w:rsid w:val="00FF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44847"/>
  <w14:defaultImageDpi w14:val="32767"/>
  <w15:docId w15:val="{3F45668D-823E-634A-A61E-328C6BA0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64BE9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A18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52D4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52D4A"/>
  </w:style>
  <w:style w:type="paragraph" w:styleId="llb">
    <w:name w:val="footer"/>
    <w:basedOn w:val="Norml"/>
    <w:link w:val="llbChar"/>
    <w:uiPriority w:val="99"/>
    <w:unhideWhenUsed/>
    <w:rsid w:val="00152D4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52D4A"/>
  </w:style>
  <w:style w:type="paragraph" w:styleId="Listaszerbekezds">
    <w:name w:val="List Paragraph"/>
    <w:basedOn w:val="Norml"/>
    <w:uiPriority w:val="34"/>
    <w:qFormat/>
    <w:rsid w:val="00D64BE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D233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D2334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6A180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van\Desktop\MVSZ%20lev&#233;lpap&#237;r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A7139-F5DB-4769-AB36-90ABD898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MVSZ levélpapír.dotx</Template>
  <TotalTime>2</TotalTime>
  <Pages>1</Pages>
  <Words>124</Words>
  <Characters>857</Characters>
  <Application>Microsoft Office Word</Application>
  <DocSecurity>0</DocSecurity>
  <Lines>7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EQUICOM Kft.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sovan</dc:creator>
  <cp:lastModifiedBy>Keresztesi Éva</cp:lastModifiedBy>
  <cp:revision>3</cp:revision>
  <cp:lastPrinted>2026-04-09T11:17:00Z</cp:lastPrinted>
  <dcterms:created xsi:type="dcterms:W3CDTF">2026-09-01T11:30:00Z</dcterms:created>
  <dcterms:modified xsi:type="dcterms:W3CDTF">2026-09-01T11:30:00Z</dcterms:modified>
</cp:coreProperties>
</file>